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02"/>
        <w:gridCol w:w="5244"/>
      </w:tblGrid>
      <w:tr w:rsidR="00FD7F65" w:rsidRPr="00F97418" w14:paraId="4705E5A9" w14:textId="77777777" w:rsidTr="005F600A">
        <w:tc>
          <w:tcPr>
            <w:tcW w:w="2802" w:type="dxa"/>
          </w:tcPr>
          <w:p w14:paraId="12F9032C" w14:textId="77777777" w:rsidR="00FD7F65" w:rsidRPr="00F97418" w:rsidRDefault="00FD7F65" w:rsidP="005F600A">
            <w:pPr>
              <w:spacing w:after="0" w:line="240" w:lineRule="auto"/>
            </w:pPr>
            <w:r w:rsidRPr="00F97418">
              <w:t>Titel</w:t>
            </w:r>
          </w:p>
        </w:tc>
        <w:tc>
          <w:tcPr>
            <w:tcW w:w="5244" w:type="dxa"/>
          </w:tcPr>
          <w:p w14:paraId="75FB5C03" w14:textId="067DCAD2" w:rsidR="00FD7F65" w:rsidRPr="00F97418" w:rsidRDefault="005506B1" w:rsidP="005F600A">
            <w:pPr>
              <w:spacing w:after="0" w:line="240" w:lineRule="auto"/>
            </w:pPr>
            <w:r>
              <w:t>Tij van wijsheid</w:t>
            </w:r>
          </w:p>
        </w:tc>
      </w:tr>
      <w:tr w:rsidR="00FD7F65" w:rsidRPr="00F97418" w14:paraId="76E4D14C" w14:textId="77777777" w:rsidTr="005F600A">
        <w:tc>
          <w:tcPr>
            <w:tcW w:w="2802" w:type="dxa"/>
          </w:tcPr>
          <w:p w14:paraId="484866ED" w14:textId="77777777" w:rsidR="00FD7F65" w:rsidRPr="00F97418" w:rsidRDefault="00FD7F65" w:rsidP="005F600A">
            <w:pPr>
              <w:spacing w:after="0" w:line="240" w:lineRule="auto"/>
            </w:pPr>
            <w:r w:rsidRPr="00F97418">
              <w:t>Ondertitel</w:t>
            </w:r>
          </w:p>
        </w:tc>
        <w:tc>
          <w:tcPr>
            <w:tcW w:w="5244" w:type="dxa"/>
          </w:tcPr>
          <w:p w14:paraId="1CA16678" w14:textId="3B8CEADC" w:rsidR="00FD7F65" w:rsidRPr="00F97418" w:rsidRDefault="00B07D7A" w:rsidP="005F600A">
            <w:pPr>
              <w:spacing w:after="0" w:line="240" w:lineRule="auto"/>
            </w:pPr>
            <w:r>
              <w:t xml:space="preserve">Vijftig manieren om een </w:t>
            </w:r>
            <w:proofErr w:type="spellStart"/>
            <w:r>
              <w:t>Wisdom</w:t>
            </w:r>
            <w:proofErr w:type="spellEnd"/>
            <w:r>
              <w:t xml:space="preserve"> Writer te worden</w:t>
            </w:r>
          </w:p>
        </w:tc>
      </w:tr>
      <w:tr w:rsidR="00FD7F65" w:rsidRPr="00F97418" w14:paraId="04AD93B4" w14:textId="77777777" w:rsidTr="005F600A">
        <w:tc>
          <w:tcPr>
            <w:tcW w:w="2802" w:type="dxa"/>
          </w:tcPr>
          <w:p w14:paraId="433E4A4B" w14:textId="77777777" w:rsidR="00FD7F65" w:rsidRPr="00F97418" w:rsidRDefault="00FD7F65" w:rsidP="005F600A">
            <w:pPr>
              <w:spacing w:after="0" w:line="240" w:lineRule="auto"/>
            </w:pPr>
            <w:r w:rsidRPr="00F97418">
              <w:t>Auteur</w:t>
            </w:r>
          </w:p>
        </w:tc>
        <w:tc>
          <w:tcPr>
            <w:tcW w:w="5244" w:type="dxa"/>
          </w:tcPr>
          <w:p w14:paraId="47B4F87C" w14:textId="77777777" w:rsidR="00FD7F65" w:rsidRPr="00F97418" w:rsidRDefault="00FD7F65" w:rsidP="005F600A">
            <w:pPr>
              <w:spacing w:after="0" w:line="240" w:lineRule="auto"/>
            </w:pPr>
          </w:p>
        </w:tc>
      </w:tr>
      <w:tr w:rsidR="00FD7F65" w:rsidRPr="00F97418" w14:paraId="0404C8B6" w14:textId="77777777" w:rsidTr="005F600A">
        <w:trPr>
          <w:trHeight w:val="598"/>
        </w:trPr>
        <w:tc>
          <w:tcPr>
            <w:tcW w:w="2802" w:type="dxa"/>
          </w:tcPr>
          <w:p w14:paraId="12080E06" w14:textId="77777777" w:rsidR="00FD7F65" w:rsidRPr="00F97418" w:rsidRDefault="00FD7F65" w:rsidP="005F600A">
            <w:pPr>
              <w:spacing w:after="0" w:line="240" w:lineRule="auto"/>
            </w:pPr>
            <w:r w:rsidRPr="00F97418">
              <w:t>Korte inhoud</w:t>
            </w:r>
          </w:p>
        </w:tc>
        <w:tc>
          <w:tcPr>
            <w:tcW w:w="5244" w:type="dxa"/>
            <w:vAlign w:val="center"/>
          </w:tcPr>
          <w:p w14:paraId="151D9D16" w14:textId="77777777" w:rsidR="0048790F" w:rsidRPr="0048790F" w:rsidRDefault="0048790F" w:rsidP="0048790F">
            <w:r w:rsidRPr="0048790F">
              <w:t xml:space="preserve">Hoe schrijf je over wijsheid? </w:t>
            </w:r>
          </w:p>
          <w:p w14:paraId="2C2011C3" w14:textId="77777777" w:rsidR="0048790F" w:rsidRPr="0048790F" w:rsidRDefault="0048790F" w:rsidP="0048790F">
            <w:r w:rsidRPr="0048790F">
              <w:t>Vijftig filosofische en persoonlijke lessen in boekvorm van ervaren schrijfcoach</w:t>
            </w:r>
          </w:p>
          <w:p w14:paraId="5A0EC768" w14:textId="7F41A9D7" w:rsidR="00FD7F65" w:rsidRPr="00F97418" w:rsidRDefault="00FD7F65" w:rsidP="005F600A">
            <w:pPr>
              <w:spacing w:after="0"/>
            </w:pPr>
          </w:p>
        </w:tc>
      </w:tr>
      <w:tr w:rsidR="00FD7F65" w:rsidRPr="00F97418" w14:paraId="70F4A09D" w14:textId="77777777" w:rsidTr="005F600A">
        <w:trPr>
          <w:trHeight w:val="881"/>
        </w:trPr>
        <w:tc>
          <w:tcPr>
            <w:tcW w:w="2802" w:type="dxa"/>
          </w:tcPr>
          <w:p w14:paraId="46949F1F" w14:textId="77777777" w:rsidR="00FD7F65" w:rsidRPr="00F97418" w:rsidRDefault="00FD7F65" w:rsidP="005F600A">
            <w:pPr>
              <w:spacing w:after="0" w:line="240" w:lineRule="auto"/>
            </w:pPr>
            <w:r w:rsidRPr="00F97418">
              <w:t>Lange inhoud</w:t>
            </w:r>
          </w:p>
        </w:tc>
        <w:tc>
          <w:tcPr>
            <w:tcW w:w="5244" w:type="dxa"/>
          </w:tcPr>
          <w:p w14:paraId="0AFC524A" w14:textId="77777777" w:rsidR="00B07D7A" w:rsidRPr="00E91552" w:rsidRDefault="00B07D7A" w:rsidP="00B07D7A">
            <w:pPr>
              <w:spacing w:line="360" w:lineRule="atLeast"/>
              <w:rPr>
                <w:color w:val="222222"/>
              </w:rPr>
            </w:pPr>
            <w:r w:rsidRPr="00E91552">
              <w:rPr>
                <w:b/>
                <w:bCs/>
                <w:color w:val="222222"/>
              </w:rPr>
              <w:t>“Wijsheid is niet uitreiken en toegroeien naar iets buiten jezelf, maar juist zo ver naar binnen gaan, dat je helemaal samenvalt met je eigen oorspronkelijke weten.”</w:t>
            </w:r>
          </w:p>
          <w:p w14:paraId="10338CAD" w14:textId="0AA30D92" w:rsidR="00B07D7A" w:rsidRPr="00E91552" w:rsidRDefault="00B07D7A" w:rsidP="00B07D7A">
            <w:pPr>
              <w:spacing w:line="360" w:lineRule="atLeast"/>
              <w:rPr>
                <w:color w:val="222222"/>
              </w:rPr>
            </w:pPr>
            <w:r w:rsidRPr="00E91552">
              <w:rPr>
                <w:color w:val="222222"/>
              </w:rPr>
              <w:t> </w:t>
            </w:r>
            <w:r w:rsidRPr="00E91552">
              <w:rPr>
                <w:i/>
                <w:iCs/>
                <w:color w:val="222222"/>
              </w:rPr>
              <w:t xml:space="preserve">Wat is wijsheid? Hoe word je een </w:t>
            </w:r>
            <w:proofErr w:type="spellStart"/>
            <w:r w:rsidRPr="00E91552">
              <w:rPr>
                <w:i/>
                <w:iCs/>
                <w:color w:val="222222"/>
              </w:rPr>
              <w:t>Wisdom</w:t>
            </w:r>
            <w:proofErr w:type="spellEnd"/>
            <w:r w:rsidRPr="00E91552">
              <w:rPr>
                <w:i/>
                <w:iCs/>
                <w:color w:val="222222"/>
              </w:rPr>
              <w:t xml:space="preserve"> Writer? Hoe zet je jouw wijsheid op papier zonder te preken? Kan je jouw inzichten verwoorden zonder vaag en abstract te worden? Hoe beschrijf je pijnlijke levenslessen zonder dat het een slachtofferverhaal wordt? Kan je spelen met je wijsheid? </w:t>
            </w:r>
          </w:p>
          <w:p w14:paraId="70401C1B" w14:textId="2C4C5469" w:rsidR="00B07D7A" w:rsidRPr="00E91552" w:rsidRDefault="00B07D7A" w:rsidP="00B07D7A">
            <w:pPr>
              <w:spacing w:line="360" w:lineRule="atLeast"/>
              <w:rPr>
                <w:color w:val="222222"/>
              </w:rPr>
            </w:pPr>
            <w:r w:rsidRPr="00E91552">
              <w:rPr>
                <w:color w:val="222222"/>
              </w:rPr>
              <w:t xml:space="preserve"> Wijsheid is niet heilig en in balans. Ze is wild en intiem. Sexy, rebels en rauw. En je hoeft als schrijver niet ‘af’ of ‘wijs’ te zijn om erover te schrijven. </w:t>
            </w:r>
          </w:p>
          <w:p w14:paraId="4ED86D26" w14:textId="074F06BB" w:rsidR="00B07D7A" w:rsidRPr="00E91552" w:rsidRDefault="00B07D7A" w:rsidP="00B07D7A">
            <w:pPr>
              <w:spacing w:line="360" w:lineRule="atLeast"/>
              <w:rPr>
                <w:color w:val="222222"/>
              </w:rPr>
            </w:pPr>
            <w:r w:rsidRPr="00E91552">
              <w:rPr>
                <w:color w:val="222222"/>
              </w:rPr>
              <w:t xml:space="preserve"> In vijftig persoonlijke verhalen en filosofische schrijflessen laat Nanda zien dat wijsheid zo cyclisch is als het getijde, hoe je schrijft als een Porsche zonder remmen, dat taal een instinct is en dat je </w:t>
            </w:r>
            <w:proofErr w:type="spellStart"/>
            <w:r w:rsidRPr="00E91552">
              <w:rPr>
                <w:color w:val="222222"/>
              </w:rPr>
              <w:t>oerwond</w:t>
            </w:r>
            <w:proofErr w:type="spellEnd"/>
            <w:r w:rsidRPr="00E91552">
              <w:rPr>
                <w:color w:val="222222"/>
              </w:rPr>
              <w:t xml:space="preserve"> een bron van wijsheid kan zijn.  </w:t>
            </w:r>
          </w:p>
          <w:p w14:paraId="3754A3CF" w14:textId="77777777" w:rsidR="00B07D7A" w:rsidRPr="007C7405" w:rsidRDefault="00B07D7A" w:rsidP="00B07D7A">
            <w:pPr>
              <w:spacing w:line="360" w:lineRule="atLeast"/>
              <w:rPr>
                <w:color w:val="222222"/>
              </w:rPr>
            </w:pPr>
            <w:r w:rsidRPr="007C7405">
              <w:rPr>
                <w:color w:val="222222"/>
              </w:rPr>
              <w:t xml:space="preserve">De creatieve schrijfopdrachten nodigen je uit om de verschillende lagen in je verhaal bloot te leggen en de </w:t>
            </w:r>
            <w:proofErr w:type="spellStart"/>
            <w:r w:rsidRPr="007C7405">
              <w:rPr>
                <w:color w:val="222222"/>
              </w:rPr>
              <w:t>Wisdom</w:t>
            </w:r>
            <w:proofErr w:type="spellEnd"/>
            <w:r w:rsidRPr="007C7405">
              <w:rPr>
                <w:color w:val="222222"/>
              </w:rPr>
              <w:t xml:space="preserve"> Writer in jezelf aan het woord te laten. </w:t>
            </w:r>
          </w:p>
          <w:p w14:paraId="38C4CCE1" w14:textId="77777777" w:rsidR="00FD7F65" w:rsidRPr="007D40BF" w:rsidRDefault="00FD7F65" w:rsidP="005F600A">
            <w:pPr>
              <w:spacing w:after="0" w:line="240" w:lineRule="auto"/>
            </w:pPr>
          </w:p>
        </w:tc>
      </w:tr>
      <w:tr w:rsidR="00FD7F65" w:rsidRPr="00F97418" w14:paraId="78FCEC5B" w14:textId="77777777" w:rsidTr="005F600A">
        <w:tc>
          <w:tcPr>
            <w:tcW w:w="2802" w:type="dxa"/>
          </w:tcPr>
          <w:p w14:paraId="73C28ECF" w14:textId="77777777" w:rsidR="00FD7F65" w:rsidRPr="00F97418" w:rsidRDefault="00FD7F65" w:rsidP="005F600A">
            <w:pPr>
              <w:spacing w:after="0" w:line="240" w:lineRule="auto"/>
            </w:pPr>
            <w:r w:rsidRPr="00F97418">
              <w:t>Categorie</w:t>
            </w:r>
          </w:p>
        </w:tc>
        <w:tc>
          <w:tcPr>
            <w:tcW w:w="5244" w:type="dxa"/>
          </w:tcPr>
          <w:p w14:paraId="09ED8B12" w14:textId="789A4E96" w:rsidR="00FD7F65" w:rsidRPr="00F97418" w:rsidRDefault="00B07D7A" w:rsidP="005F600A">
            <w:pPr>
              <w:spacing w:after="0" w:line="240" w:lineRule="auto"/>
            </w:pPr>
            <w:proofErr w:type="spellStart"/>
            <w:r>
              <w:t>Nonm</w:t>
            </w:r>
            <w:proofErr w:type="spellEnd"/>
            <w:r>
              <w:t>-fictie</w:t>
            </w:r>
          </w:p>
        </w:tc>
      </w:tr>
      <w:tr w:rsidR="00FD7F65" w:rsidRPr="00F97418" w14:paraId="7B8B888C" w14:textId="77777777" w:rsidTr="005F600A">
        <w:tc>
          <w:tcPr>
            <w:tcW w:w="2802" w:type="dxa"/>
          </w:tcPr>
          <w:p w14:paraId="1A044F74" w14:textId="77777777" w:rsidR="00FD7F65" w:rsidRPr="00F97418" w:rsidRDefault="00FD7F65" w:rsidP="005F600A">
            <w:pPr>
              <w:spacing w:after="0" w:line="240" w:lineRule="auto"/>
            </w:pPr>
            <w:r w:rsidRPr="00F97418">
              <w:t>Verschijningsdatum</w:t>
            </w:r>
          </w:p>
        </w:tc>
        <w:tc>
          <w:tcPr>
            <w:tcW w:w="5244" w:type="dxa"/>
          </w:tcPr>
          <w:p w14:paraId="3268DA4D" w14:textId="173912F4" w:rsidR="00FD7F65" w:rsidRPr="00F97418" w:rsidRDefault="00B07D7A" w:rsidP="005F600A">
            <w:pPr>
              <w:spacing w:after="0" w:line="240" w:lineRule="auto"/>
            </w:pPr>
            <w:r>
              <w:t>11-09-2026</w:t>
            </w:r>
          </w:p>
        </w:tc>
      </w:tr>
      <w:tr w:rsidR="00FD7F65" w:rsidRPr="00F97418" w14:paraId="3FA114A5" w14:textId="77777777" w:rsidTr="005F600A">
        <w:tc>
          <w:tcPr>
            <w:tcW w:w="2802" w:type="dxa"/>
          </w:tcPr>
          <w:p w14:paraId="33025520" w14:textId="77777777" w:rsidR="00FD7F65" w:rsidRPr="00F97418" w:rsidRDefault="00FD7F65" w:rsidP="005F600A">
            <w:pPr>
              <w:spacing w:after="0" w:line="240" w:lineRule="auto"/>
            </w:pPr>
            <w:r w:rsidRPr="00F97418">
              <w:t>Uitvoering</w:t>
            </w:r>
          </w:p>
        </w:tc>
        <w:tc>
          <w:tcPr>
            <w:tcW w:w="5244" w:type="dxa"/>
          </w:tcPr>
          <w:p w14:paraId="7B88869C" w14:textId="05F237BF" w:rsidR="00FD7F65" w:rsidRPr="00F97418" w:rsidRDefault="00B07D7A" w:rsidP="005F600A">
            <w:pPr>
              <w:spacing w:after="0" w:line="240" w:lineRule="auto"/>
            </w:pPr>
            <w:r>
              <w:t>paperback</w:t>
            </w:r>
          </w:p>
        </w:tc>
      </w:tr>
      <w:tr w:rsidR="00FD7F65" w:rsidRPr="00F97418" w14:paraId="2885A597" w14:textId="77777777" w:rsidTr="005F600A">
        <w:tc>
          <w:tcPr>
            <w:tcW w:w="2802" w:type="dxa"/>
          </w:tcPr>
          <w:p w14:paraId="21A1CF17" w14:textId="77777777" w:rsidR="00FD7F65" w:rsidRPr="00F97418" w:rsidRDefault="00FD7F65" w:rsidP="005F600A">
            <w:pPr>
              <w:spacing w:after="0" w:line="240" w:lineRule="auto"/>
            </w:pPr>
            <w:r w:rsidRPr="00F97418">
              <w:t>Formaat</w:t>
            </w:r>
          </w:p>
        </w:tc>
        <w:tc>
          <w:tcPr>
            <w:tcW w:w="5244" w:type="dxa"/>
          </w:tcPr>
          <w:p w14:paraId="57927454" w14:textId="050310DA" w:rsidR="00FD7F65" w:rsidRPr="00F97418" w:rsidRDefault="00B07D7A" w:rsidP="005F600A">
            <w:pPr>
              <w:spacing w:after="0" w:line="240" w:lineRule="auto"/>
            </w:pPr>
            <w:r>
              <w:t>140x200</w:t>
            </w:r>
          </w:p>
        </w:tc>
      </w:tr>
      <w:tr w:rsidR="00FD7F65" w:rsidRPr="00F97418" w14:paraId="7E414803" w14:textId="77777777" w:rsidTr="005F600A">
        <w:tc>
          <w:tcPr>
            <w:tcW w:w="2802" w:type="dxa"/>
          </w:tcPr>
          <w:p w14:paraId="2A2E5AFD" w14:textId="77777777" w:rsidR="00FD7F65" w:rsidRPr="00F97418" w:rsidRDefault="00FD7F65" w:rsidP="005F600A">
            <w:pPr>
              <w:spacing w:after="0" w:line="240" w:lineRule="auto"/>
            </w:pPr>
            <w:r w:rsidRPr="00F97418">
              <w:t xml:space="preserve">Aantal pagina’s </w:t>
            </w:r>
          </w:p>
        </w:tc>
        <w:tc>
          <w:tcPr>
            <w:tcW w:w="5244" w:type="dxa"/>
          </w:tcPr>
          <w:p w14:paraId="4F655A2D" w14:textId="35A05740" w:rsidR="00FD7F65" w:rsidRPr="00F97418" w:rsidRDefault="00B07D7A" w:rsidP="005F600A">
            <w:pPr>
              <w:spacing w:after="0" w:line="240" w:lineRule="auto"/>
            </w:pPr>
            <w:r>
              <w:t>226</w:t>
            </w:r>
          </w:p>
        </w:tc>
      </w:tr>
      <w:tr w:rsidR="00FD7F65" w:rsidRPr="00F97418" w14:paraId="5556F887" w14:textId="77777777" w:rsidTr="005F600A">
        <w:tc>
          <w:tcPr>
            <w:tcW w:w="2802" w:type="dxa"/>
          </w:tcPr>
          <w:p w14:paraId="297488DD" w14:textId="77777777" w:rsidR="00FD7F65" w:rsidRPr="007D40BF" w:rsidRDefault="00FD7F65" w:rsidP="005F600A">
            <w:pPr>
              <w:spacing w:after="0" w:line="240" w:lineRule="auto"/>
            </w:pPr>
            <w:r w:rsidRPr="007D40BF">
              <w:t>ISBN</w:t>
            </w:r>
          </w:p>
        </w:tc>
        <w:tc>
          <w:tcPr>
            <w:tcW w:w="5244" w:type="dxa"/>
          </w:tcPr>
          <w:p w14:paraId="76B33DCE" w14:textId="5E67B3D7" w:rsidR="00FD7F65" w:rsidRPr="007D40BF" w:rsidRDefault="00B07D7A" w:rsidP="005F600A">
            <w:pPr>
              <w:spacing w:after="0" w:line="240" w:lineRule="auto"/>
            </w:pPr>
            <w:r>
              <w:t>978 94 6365 916 1</w:t>
            </w:r>
          </w:p>
        </w:tc>
      </w:tr>
      <w:tr w:rsidR="00FD7F65" w:rsidRPr="00F97418" w14:paraId="6CB159D2" w14:textId="77777777" w:rsidTr="005F600A">
        <w:tc>
          <w:tcPr>
            <w:tcW w:w="2802" w:type="dxa"/>
          </w:tcPr>
          <w:p w14:paraId="04893414" w14:textId="77777777" w:rsidR="00FD7F65" w:rsidRPr="00F97418" w:rsidRDefault="00FD7F65" w:rsidP="005F600A">
            <w:pPr>
              <w:spacing w:after="0" w:line="240" w:lineRule="auto"/>
            </w:pPr>
            <w:r w:rsidRPr="00F97418">
              <w:t>Prijs</w:t>
            </w:r>
          </w:p>
        </w:tc>
        <w:tc>
          <w:tcPr>
            <w:tcW w:w="5244" w:type="dxa"/>
          </w:tcPr>
          <w:p w14:paraId="1E9F9F5C" w14:textId="13540C0D" w:rsidR="00FD7F65" w:rsidRPr="00F97418" w:rsidRDefault="00B07D7A" w:rsidP="005F600A">
            <w:pPr>
              <w:spacing w:after="0" w:line="240" w:lineRule="auto"/>
            </w:pPr>
            <w:r>
              <w:t>€ 23,50</w:t>
            </w:r>
          </w:p>
        </w:tc>
      </w:tr>
      <w:tr w:rsidR="00FD7F65" w:rsidRPr="00F97418" w14:paraId="57459153" w14:textId="77777777" w:rsidTr="005F600A">
        <w:tc>
          <w:tcPr>
            <w:tcW w:w="2802" w:type="dxa"/>
          </w:tcPr>
          <w:p w14:paraId="6ACFBF7A" w14:textId="77777777" w:rsidR="00FD7F65" w:rsidRPr="00F97418" w:rsidRDefault="00FD7F65" w:rsidP="005F600A">
            <w:pPr>
              <w:spacing w:after="0" w:line="240" w:lineRule="auto"/>
            </w:pPr>
            <w:r>
              <w:t>NUR</w:t>
            </w:r>
          </w:p>
        </w:tc>
        <w:tc>
          <w:tcPr>
            <w:tcW w:w="5244" w:type="dxa"/>
          </w:tcPr>
          <w:p w14:paraId="3EF1A4A1" w14:textId="3227C4CE" w:rsidR="00FD7F65" w:rsidRPr="00F97418" w:rsidRDefault="00B07D7A" w:rsidP="005F600A">
            <w:pPr>
              <w:spacing w:after="0" w:line="240" w:lineRule="auto"/>
            </w:pPr>
            <w:r>
              <w:t>624</w:t>
            </w:r>
          </w:p>
        </w:tc>
      </w:tr>
      <w:tr w:rsidR="00FD7F65" w:rsidRPr="00F97418" w14:paraId="24E32B5A" w14:textId="77777777" w:rsidTr="005F600A">
        <w:tc>
          <w:tcPr>
            <w:tcW w:w="2802" w:type="dxa"/>
          </w:tcPr>
          <w:p w14:paraId="22E4F904" w14:textId="77777777" w:rsidR="00FD7F65" w:rsidRPr="00F97418" w:rsidRDefault="00FD7F65" w:rsidP="005F600A">
            <w:pPr>
              <w:spacing w:after="0" w:line="240" w:lineRule="auto"/>
            </w:pPr>
            <w:r w:rsidRPr="00F97418">
              <w:t>Verpak- en verzendkosten</w:t>
            </w:r>
          </w:p>
        </w:tc>
        <w:tc>
          <w:tcPr>
            <w:tcW w:w="5244" w:type="dxa"/>
          </w:tcPr>
          <w:p w14:paraId="4531DC74" w14:textId="3AB5E1A9" w:rsidR="00FD7F65" w:rsidRPr="00F97418" w:rsidRDefault="00B07D7A" w:rsidP="005F600A">
            <w:pPr>
              <w:spacing w:after="0" w:line="240" w:lineRule="auto"/>
            </w:pPr>
            <w:r>
              <w:t>0</w:t>
            </w:r>
          </w:p>
        </w:tc>
      </w:tr>
      <w:tr w:rsidR="00FD7F65" w:rsidRPr="00F97418" w14:paraId="522434A0" w14:textId="77777777" w:rsidTr="005F600A">
        <w:tc>
          <w:tcPr>
            <w:tcW w:w="2802" w:type="dxa"/>
          </w:tcPr>
          <w:p w14:paraId="3A02F409" w14:textId="77777777" w:rsidR="00FD7F65" w:rsidRPr="00F97418" w:rsidRDefault="00FD7F65" w:rsidP="005F600A">
            <w:pPr>
              <w:spacing w:after="0" w:line="240" w:lineRule="auto"/>
            </w:pPr>
            <w:r w:rsidRPr="00F97418">
              <w:lastRenderedPageBreak/>
              <w:t>Levertijd</w:t>
            </w:r>
          </w:p>
        </w:tc>
        <w:tc>
          <w:tcPr>
            <w:tcW w:w="5244" w:type="dxa"/>
          </w:tcPr>
          <w:p w14:paraId="1E58DD08" w14:textId="7955694F" w:rsidR="00FD7F65" w:rsidRPr="00F97418" w:rsidRDefault="00B07D7A" w:rsidP="005F600A">
            <w:pPr>
              <w:spacing w:after="0" w:line="240" w:lineRule="auto"/>
            </w:pPr>
            <w:r>
              <w:t>2 werkdagen</w:t>
            </w:r>
          </w:p>
        </w:tc>
      </w:tr>
      <w:tr w:rsidR="00FD7F65" w:rsidRPr="00F97418" w14:paraId="428AA6B5" w14:textId="77777777" w:rsidTr="005F600A">
        <w:tc>
          <w:tcPr>
            <w:tcW w:w="2802" w:type="dxa"/>
          </w:tcPr>
          <w:p w14:paraId="5203CB38" w14:textId="77777777" w:rsidR="00FD7F65" w:rsidRPr="00F97418" w:rsidRDefault="00FD7F65" w:rsidP="005F600A">
            <w:pPr>
              <w:spacing w:after="0" w:line="240" w:lineRule="auto"/>
            </w:pPr>
            <w:r w:rsidRPr="00F97418">
              <w:t>Auteur</w:t>
            </w:r>
            <w:r w:rsidR="00705AC4">
              <w:t xml:space="preserve"> + plaatsnaam</w:t>
            </w:r>
          </w:p>
        </w:tc>
        <w:tc>
          <w:tcPr>
            <w:tcW w:w="5244" w:type="dxa"/>
          </w:tcPr>
          <w:p w14:paraId="76980F2A" w14:textId="4044098B" w:rsidR="00FD7F65" w:rsidRPr="00F97418" w:rsidRDefault="00B07D7A" w:rsidP="005F600A">
            <w:pPr>
              <w:spacing w:after="0" w:line="240" w:lineRule="auto"/>
            </w:pPr>
            <w:r>
              <w:t>Nanda Huneman - Bilthoven</w:t>
            </w:r>
          </w:p>
        </w:tc>
      </w:tr>
      <w:tr w:rsidR="00FD7F65" w:rsidRPr="00F97418" w14:paraId="51FEA769" w14:textId="77777777" w:rsidTr="005F600A">
        <w:tc>
          <w:tcPr>
            <w:tcW w:w="2802" w:type="dxa"/>
          </w:tcPr>
          <w:p w14:paraId="5C2A4FAF" w14:textId="77777777" w:rsidR="00FD7F65" w:rsidRPr="00F97418" w:rsidRDefault="00FD7F65" w:rsidP="005F600A">
            <w:pPr>
              <w:spacing w:after="0" w:line="240" w:lineRule="auto"/>
            </w:pPr>
            <w:r w:rsidRPr="00F97418">
              <w:t>Korte levensbeschrijving</w:t>
            </w:r>
          </w:p>
        </w:tc>
        <w:tc>
          <w:tcPr>
            <w:tcW w:w="5244" w:type="dxa"/>
          </w:tcPr>
          <w:p w14:paraId="5E3FD5EC" w14:textId="6A0B4613" w:rsidR="00FD7F65" w:rsidRPr="00B07D7A" w:rsidRDefault="00B07D7A" w:rsidP="00B07D7A">
            <w:pPr>
              <w:spacing w:line="360" w:lineRule="atLeast"/>
              <w:rPr>
                <w:color w:val="222222"/>
              </w:rPr>
            </w:pPr>
            <w:r w:rsidRPr="00C94232">
              <w:rPr>
                <w:color w:val="222222"/>
              </w:rPr>
              <w:t xml:space="preserve">Nanda Huneman (1976) is schrijfster, coach en theatermaker. Zij begeleidt sinds 2005 schrijvers op weg naar hun boek en in haar </w:t>
            </w:r>
            <w:r w:rsidRPr="00EB6B71">
              <w:rPr>
                <w:i/>
                <w:iCs/>
                <w:color w:val="222222"/>
              </w:rPr>
              <w:t xml:space="preserve">Flowschool </w:t>
            </w:r>
            <w:proofErr w:type="spellStart"/>
            <w:r w:rsidRPr="00EB6B71">
              <w:rPr>
                <w:i/>
                <w:iCs/>
                <w:color w:val="222222"/>
              </w:rPr>
              <w:t>for</w:t>
            </w:r>
            <w:proofErr w:type="spellEnd"/>
            <w:r w:rsidRPr="00EB6B71">
              <w:rPr>
                <w:i/>
                <w:iCs/>
                <w:color w:val="222222"/>
              </w:rPr>
              <w:t xml:space="preserve"> </w:t>
            </w:r>
            <w:proofErr w:type="spellStart"/>
            <w:r w:rsidRPr="00EB6B71">
              <w:rPr>
                <w:i/>
                <w:iCs/>
                <w:color w:val="222222"/>
              </w:rPr>
              <w:t>Wisdom</w:t>
            </w:r>
            <w:proofErr w:type="spellEnd"/>
            <w:r w:rsidRPr="00EB6B71">
              <w:rPr>
                <w:i/>
                <w:iCs/>
                <w:color w:val="222222"/>
              </w:rPr>
              <w:t xml:space="preserve"> </w:t>
            </w:r>
            <w:proofErr w:type="spellStart"/>
            <w:r w:rsidRPr="00EB6B71">
              <w:rPr>
                <w:i/>
                <w:iCs/>
                <w:color w:val="222222"/>
              </w:rPr>
              <w:t>Writers</w:t>
            </w:r>
            <w:proofErr w:type="spellEnd"/>
            <w:r w:rsidRPr="00C94232">
              <w:rPr>
                <w:color w:val="222222"/>
              </w:rPr>
              <w:t xml:space="preserve"> geeft zij diverse cursussen en opleidingen. Dit is haar vijfde boek. </w:t>
            </w:r>
          </w:p>
        </w:tc>
      </w:tr>
    </w:tbl>
    <w:p w14:paraId="31693778" w14:textId="77777777" w:rsidR="00FD7F65" w:rsidRDefault="00FD7F65" w:rsidP="00FD7F65"/>
    <w:p w14:paraId="2C81C5A5" w14:textId="77777777" w:rsidR="001912CA" w:rsidRDefault="001912CA"/>
    <w:sectPr w:rsidR="001912CA" w:rsidSect="005F60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1CF"/>
    <w:rsid w:val="001912CA"/>
    <w:rsid w:val="003104A9"/>
    <w:rsid w:val="0031250C"/>
    <w:rsid w:val="0048790F"/>
    <w:rsid w:val="005506B1"/>
    <w:rsid w:val="005F600A"/>
    <w:rsid w:val="00705AC4"/>
    <w:rsid w:val="009C41CF"/>
    <w:rsid w:val="00B07D7A"/>
    <w:rsid w:val="00FA0555"/>
    <w:rsid w:val="00FD7F6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7CD7"/>
  <w15:docId w15:val="{3DE10335-7827-4852-8E27-10D35454A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4879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Aangepaste%20Office-sjablonen\webwinkelschema.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webwinkelschema</Template>
  <TotalTime>11</TotalTime>
  <Pages>2</Pages>
  <Words>272</Words>
  <Characters>1501</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Gebruiker</dc:creator>
  <cp:keywords/>
  <dc:description/>
  <cp:lastModifiedBy>Jitske Kingma</cp:lastModifiedBy>
  <cp:revision>3</cp:revision>
  <dcterms:created xsi:type="dcterms:W3CDTF">2026-09-02T09:53:00Z</dcterms:created>
  <dcterms:modified xsi:type="dcterms:W3CDTF">2026-09-10T10:43:00Z</dcterms:modified>
</cp:coreProperties>
</file>